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B12" w:rsidRDefault="001D7B12">
      <w:r w:rsidRPr="00AF342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2.75pt;visibility:visible">
            <v:imagedata r:id="rId4" o:title=""/>
          </v:shape>
        </w:pict>
      </w:r>
    </w:p>
    <w:p w:rsidR="001D7B12" w:rsidRDefault="001D7B12"/>
    <w:p w:rsidR="001D7B12" w:rsidRDefault="001D7B12"/>
    <w:p w:rsidR="001D7B12" w:rsidRDefault="001D7B12"/>
    <w:p w:rsidR="001D7B12" w:rsidRDefault="001D7B12"/>
    <w:p w:rsidR="001D7B12" w:rsidRDefault="001D7B12"/>
    <w:p w:rsidR="001D7B12" w:rsidRDefault="001D7B12">
      <w:r w:rsidRPr="00AF342D">
        <w:rPr>
          <w:noProof/>
          <w:lang w:eastAsia="ru-RU"/>
        </w:rPr>
        <w:pict>
          <v:shape id="Рисунок 2" o:spid="_x0000_i1026" type="#_x0000_t75" style="width:467.25pt;height:642.75pt;visibility:visible">
            <v:imagedata r:id="rId5" o:title=""/>
          </v:shape>
        </w:pict>
      </w:r>
    </w:p>
    <w:p w:rsidR="001D7B12" w:rsidRDefault="001D7B12"/>
    <w:p w:rsidR="001D7B12" w:rsidRDefault="001D7B12"/>
    <w:p w:rsidR="001D7B12" w:rsidRDefault="001D7B12"/>
    <w:p w:rsidR="001D7B12" w:rsidRDefault="001D7B12">
      <w:r w:rsidRPr="00AF342D">
        <w:rPr>
          <w:noProof/>
          <w:lang w:eastAsia="ru-RU"/>
        </w:rPr>
        <w:pict>
          <v:shape id="Рисунок 3" o:spid="_x0000_i1027" type="#_x0000_t75" style="width:467.25pt;height:642.75pt;visibility:visible">
            <v:imagedata r:id="rId6" o:title=""/>
          </v:shape>
        </w:pict>
      </w:r>
    </w:p>
    <w:p w:rsidR="001D7B12" w:rsidRDefault="001D7B12"/>
    <w:p w:rsidR="001D7B12" w:rsidRDefault="001D7B12"/>
    <w:p w:rsidR="001D7B12" w:rsidRDefault="001D7B12"/>
    <w:p w:rsidR="001D7B12" w:rsidRDefault="001D7B12">
      <w:r w:rsidRPr="00AF342D">
        <w:rPr>
          <w:noProof/>
          <w:lang w:eastAsia="ru-RU"/>
        </w:rPr>
        <w:pict>
          <v:shape id="Рисунок 4" o:spid="_x0000_i1028" type="#_x0000_t75" style="width:467.25pt;height:642.75pt;visibility:visible">
            <v:imagedata r:id="rId7" o:title=""/>
          </v:shape>
        </w:pict>
      </w:r>
      <w:bookmarkStart w:id="0" w:name="_GoBack"/>
      <w:bookmarkEnd w:id="0"/>
    </w:p>
    <w:p w:rsidR="001D7B12" w:rsidRDefault="001D7B12"/>
    <w:p w:rsidR="001D7B12" w:rsidRDefault="001D7B12"/>
    <w:p w:rsidR="001D7B12" w:rsidRDefault="001D7B12"/>
    <w:p w:rsidR="001D7B12" w:rsidRDefault="001D7B12">
      <w:r w:rsidRPr="003E13EE">
        <w:rPr>
          <w:noProof/>
          <w:lang w:eastAsia="ru-RU"/>
        </w:rPr>
        <w:pict>
          <v:shape id="_x0000_i1029" type="#_x0000_t75" style="width:467.25pt;height:642.75pt;visibility:visible">
            <v:imagedata r:id="rId8" o:title=""/>
          </v:shape>
        </w:pict>
      </w:r>
    </w:p>
    <w:sectPr w:rsidR="001D7B12" w:rsidSect="00412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4E6E"/>
    <w:rsid w:val="001D7B12"/>
    <w:rsid w:val="003E13EE"/>
    <w:rsid w:val="00412010"/>
    <w:rsid w:val="005E39CB"/>
    <w:rsid w:val="007856ED"/>
    <w:rsid w:val="00AD0A8B"/>
    <w:rsid w:val="00AF342D"/>
    <w:rsid w:val="00BE4E6E"/>
    <w:rsid w:val="00C91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1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3</Words>
  <Characters>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2019-03-04T07:43:00Z</dcterms:created>
  <dcterms:modified xsi:type="dcterms:W3CDTF">2020-01-27T12:41:00Z</dcterms:modified>
</cp:coreProperties>
</file>